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B27" w:rsidRPr="003467D9" w:rsidRDefault="00EC6B27" w:rsidP="00BE0684">
      <w:pPr>
        <w:jc w:val="left"/>
        <w:rPr>
          <w:rFonts w:ascii="仿宋_GB2312" w:eastAsia="仿宋_GB2312" w:cs="仿宋_GB2312"/>
          <w:b/>
          <w:bCs/>
          <w:color w:val="000000"/>
          <w:sz w:val="32"/>
          <w:szCs w:val="32"/>
        </w:rPr>
      </w:pPr>
      <w:r w:rsidRPr="003467D9">
        <w:rPr>
          <w:rFonts w:ascii="仿宋_GB2312" w:eastAsia="仿宋_GB2312" w:cs="仿宋_GB2312" w:hint="eastAsia"/>
          <w:b/>
          <w:bCs/>
          <w:color w:val="000000"/>
          <w:sz w:val="32"/>
          <w:szCs w:val="32"/>
        </w:rPr>
        <w:t>附件</w:t>
      </w:r>
      <w:r w:rsidRPr="003467D9">
        <w:rPr>
          <w:rFonts w:ascii="仿宋_GB2312" w:eastAsia="仿宋_GB2312" w:cs="仿宋_GB2312"/>
          <w:b/>
          <w:bCs/>
          <w:color w:val="000000"/>
          <w:sz w:val="32"/>
          <w:szCs w:val="32"/>
        </w:rPr>
        <w:t>1</w:t>
      </w:r>
    </w:p>
    <w:p w:rsidR="00EC6B27" w:rsidRPr="003467D9" w:rsidRDefault="00EC6B27" w:rsidP="008C0E2D">
      <w:pPr>
        <w:jc w:val="center"/>
        <w:rPr>
          <w:rFonts w:ascii="仿宋_GB2312" w:eastAsia="仿宋_GB2312" w:cs="Times New Roman"/>
          <w:b/>
          <w:bCs/>
          <w:color w:val="000000"/>
          <w:sz w:val="32"/>
          <w:szCs w:val="32"/>
        </w:rPr>
      </w:pPr>
      <w:r w:rsidRPr="003467D9">
        <w:rPr>
          <w:rFonts w:ascii="仿宋_GB2312" w:eastAsia="仿宋_GB2312" w:cs="仿宋_GB2312" w:hint="eastAsia"/>
          <w:b/>
          <w:bCs/>
          <w:color w:val="000000"/>
          <w:sz w:val="32"/>
          <w:szCs w:val="32"/>
        </w:rPr>
        <w:t>机械行业特有职业（工种）技能鉴定个人申请表（企业版）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0"/>
        <w:gridCol w:w="1236"/>
        <w:gridCol w:w="372"/>
        <w:gridCol w:w="96"/>
        <w:gridCol w:w="453"/>
        <w:gridCol w:w="399"/>
        <w:gridCol w:w="122"/>
        <w:gridCol w:w="164"/>
        <w:gridCol w:w="374"/>
        <w:gridCol w:w="540"/>
        <w:gridCol w:w="722"/>
        <w:gridCol w:w="132"/>
        <w:gridCol w:w="91"/>
        <w:gridCol w:w="857"/>
        <w:gridCol w:w="628"/>
        <w:gridCol w:w="1486"/>
      </w:tblGrid>
      <w:tr w:rsidR="00EC6B27" w:rsidRPr="00E50DB9">
        <w:trPr>
          <w:trHeight w:val="630"/>
        </w:trPr>
        <w:tc>
          <w:tcPr>
            <w:tcW w:w="850" w:type="dxa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姓名</w:t>
            </w:r>
          </w:p>
        </w:tc>
        <w:tc>
          <w:tcPr>
            <w:tcW w:w="1236" w:type="dxa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468" w:type="dxa"/>
            <w:gridSpan w:val="2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性别</w:t>
            </w:r>
          </w:p>
        </w:tc>
        <w:tc>
          <w:tcPr>
            <w:tcW w:w="852" w:type="dxa"/>
            <w:gridSpan w:val="2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出生年月</w:t>
            </w:r>
          </w:p>
        </w:tc>
        <w:tc>
          <w:tcPr>
            <w:tcW w:w="2430" w:type="dxa"/>
            <w:gridSpan w:val="5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1486" w:type="dxa"/>
            <w:vMerge w:val="restart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本人照片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（小</w:t>
            </w:r>
            <w:r w:rsidRPr="003467D9">
              <w:rPr>
                <w:rFonts w:ascii="仿宋_GB2312" w:eastAsia="仿宋_GB2312" w:cs="仿宋_GB2312"/>
                <w:color w:val="000000"/>
              </w:rPr>
              <w:t>2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寸）</w:t>
            </w:r>
          </w:p>
        </w:tc>
      </w:tr>
      <w:tr w:rsidR="00EC6B27" w:rsidRPr="00E50DB9">
        <w:trPr>
          <w:trHeight w:val="814"/>
        </w:trPr>
        <w:tc>
          <w:tcPr>
            <w:tcW w:w="850" w:type="dxa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身份证</w:t>
            </w:r>
          </w:p>
        </w:tc>
        <w:tc>
          <w:tcPr>
            <w:tcW w:w="2157" w:type="dxa"/>
            <w:gridSpan w:val="4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685" w:type="dxa"/>
            <w:gridSpan w:val="3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文化程度</w:t>
            </w:r>
          </w:p>
        </w:tc>
        <w:tc>
          <w:tcPr>
            <w:tcW w:w="914" w:type="dxa"/>
            <w:gridSpan w:val="2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联系</w:t>
            </w:r>
            <w:r w:rsidRPr="003467D9">
              <w:rPr>
                <w:rFonts w:ascii="仿宋_GB2312" w:eastAsia="仿宋_GB2312" w:cs="仿宋_GB2312"/>
                <w:color w:val="000000"/>
              </w:rPr>
              <w:t xml:space="preserve">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电话</w:t>
            </w:r>
          </w:p>
        </w:tc>
        <w:tc>
          <w:tcPr>
            <w:tcW w:w="1576" w:type="dxa"/>
            <w:gridSpan w:val="3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1486" w:type="dxa"/>
            <w:vMerge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</w:tc>
      </w:tr>
      <w:tr w:rsidR="00EC6B27" w:rsidRPr="00E50DB9">
        <w:trPr>
          <w:trHeight w:val="630"/>
        </w:trPr>
        <w:tc>
          <w:tcPr>
            <w:tcW w:w="850" w:type="dxa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单位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名称</w:t>
            </w:r>
          </w:p>
        </w:tc>
        <w:tc>
          <w:tcPr>
            <w:tcW w:w="6186" w:type="dxa"/>
            <w:gridSpan w:val="14"/>
          </w:tcPr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1486" w:type="dxa"/>
            <w:vMerge/>
          </w:tcPr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</w:tc>
      </w:tr>
      <w:tr w:rsidR="00EC6B27" w:rsidRPr="00E50DB9">
        <w:trPr>
          <w:trHeight w:val="630"/>
        </w:trPr>
        <w:tc>
          <w:tcPr>
            <w:tcW w:w="850" w:type="dxa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专业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工种</w:t>
            </w:r>
          </w:p>
        </w:tc>
        <w:tc>
          <w:tcPr>
            <w:tcW w:w="1608" w:type="dxa"/>
            <w:gridSpan w:val="2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1608" w:type="dxa"/>
            <w:gridSpan w:val="6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从事本工种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年限</w:t>
            </w:r>
          </w:p>
        </w:tc>
        <w:tc>
          <w:tcPr>
            <w:tcW w:w="1485" w:type="dxa"/>
            <w:gridSpan w:val="4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培训学时</w:t>
            </w:r>
          </w:p>
        </w:tc>
        <w:tc>
          <w:tcPr>
            <w:tcW w:w="1486" w:type="dxa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</w:tc>
      </w:tr>
      <w:tr w:rsidR="00EC6B27" w:rsidRPr="00E50DB9">
        <w:trPr>
          <w:trHeight w:val="630"/>
        </w:trPr>
        <w:tc>
          <w:tcPr>
            <w:tcW w:w="850" w:type="dxa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申报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工种</w:t>
            </w:r>
          </w:p>
        </w:tc>
        <w:tc>
          <w:tcPr>
            <w:tcW w:w="3216" w:type="dxa"/>
            <w:gridSpan w:val="8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2970" w:type="dxa"/>
            <w:gridSpan w:val="6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申报级别</w:t>
            </w:r>
          </w:p>
        </w:tc>
        <w:tc>
          <w:tcPr>
            <w:tcW w:w="1486" w:type="dxa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</w:tc>
      </w:tr>
      <w:tr w:rsidR="00EC6B27" w:rsidRPr="00E50DB9">
        <w:trPr>
          <w:trHeight w:val="630"/>
        </w:trPr>
        <w:tc>
          <w:tcPr>
            <w:tcW w:w="850" w:type="dxa"/>
            <w:vMerge w:val="restart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考试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成绩</w:t>
            </w:r>
          </w:p>
        </w:tc>
        <w:tc>
          <w:tcPr>
            <w:tcW w:w="1608" w:type="dxa"/>
            <w:gridSpan w:val="2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理论成绩</w:t>
            </w:r>
          </w:p>
        </w:tc>
        <w:tc>
          <w:tcPr>
            <w:tcW w:w="1608" w:type="dxa"/>
            <w:gridSpan w:val="6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操作成绩</w:t>
            </w:r>
          </w:p>
        </w:tc>
        <w:tc>
          <w:tcPr>
            <w:tcW w:w="4456" w:type="dxa"/>
            <w:gridSpan w:val="7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考评员签字</w:t>
            </w:r>
          </w:p>
        </w:tc>
      </w:tr>
      <w:tr w:rsidR="00EC6B27" w:rsidRPr="00E50DB9">
        <w:trPr>
          <w:trHeight w:val="630"/>
        </w:trPr>
        <w:tc>
          <w:tcPr>
            <w:tcW w:w="850" w:type="dxa"/>
            <w:vMerge/>
          </w:tcPr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1608" w:type="dxa"/>
            <w:gridSpan w:val="2"/>
          </w:tcPr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1608" w:type="dxa"/>
            <w:gridSpan w:val="6"/>
          </w:tcPr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1485" w:type="dxa"/>
            <w:gridSpan w:val="4"/>
          </w:tcPr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1485" w:type="dxa"/>
            <w:gridSpan w:val="2"/>
          </w:tcPr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</w:tc>
        <w:tc>
          <w:tcPr>
            <w:tcW w:w="1486" w:type="dxa"/>
          </w:tcPr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</w:tc>
      </w:tr>
      <w:tr w:rsidR="00EC6B27" w:rsidRPr="00E50DB9">
        <w:trPr>
          <w:trHeight w:val="3148"/>
        </w:trPr>
        <w:tc>
          <w:tcPr>
            <w:tcW w:w="850" w:type="dxa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从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事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本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岗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位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工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作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简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历</w:t>
            </w:r>
          </w:p>
        </w:tc>
        <w:tc>
          <w:tcPr>
            <w:tcW w:w="7672" w:type="dxa"/>
            <w:gridSpan w:val="15"/>
          </w:tcPr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/>
                <w:color w:val="000000"/>
              </w:rPr>
              <w:t xml:space="preserve">                         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所在单位盖章</w:t>
            </w:r>
          </w:p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/>
                <w:color w:val="000000"/>
              </w:rPr>
              <w:t xml:space="preserve">                                          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年</w:t>
            </w:r>
            <w:r w:rsidRPr="003467D9">
              <w:rPr>
                <w:rFonts w:ascii="仿宋_GB2312" w:eastAsia="仿宋_GB2312" w:cs="仿宋_GB2312"/>
                <w:color w:val="000000"/>
              </w:rPr>
              <w:t xml:space="preserve">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月</w:t>
            </w:r>
            <w:r w:rsidRPr="003467D9">
              <w:rPr>
                <w:rFonts w:ascii="仿宋_GB2312" w:eastAsia="仿宋_GB2312" w:cs="仿宋_GB2312"/>
                <w:color w:val="000000"/>
              </w:rPr>
              <w:t xml:space="preserve">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日</w:t>
            </w:r>
          </w:p>
        </w:tc>
      </w:tr>
      <w:tr w:rsidR="00EC6B27" w:rsidRPr="00E50DB9">
        <w:trPr>
          <w:trHeight w:val="3707"/>
        </w:trPr>
        <w:tc>
          <w:tcPr>
            <w:tcW w:w="850" w:type="dxa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机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械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行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业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鉴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定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站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点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意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见</w:t>
            </w:r>
          </w:p>
        </w:tc>
        <w:tc>
          <w:tcPr>
            <w:tcW w:w="1704" w:type="dxa"/>
            <w:gridSpan w:val="3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/>
                <w:color w:val="000000"/>
              </w:rPr>
              <w:t xml:space="preserve">   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盖章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/>
                <w:color w:val="000000"/>
              </w:rPr>
              <w:t xml:space="preserve">  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年</w:t>
            </w:r>
            <w:r w:rsidRPr="003467D9">
              <w:rPr>
                <w:rFonts w:ascii="仿宋_GB2312" w:eastAsia="仿宋_GB2312" w:cs="仿宋_GB2312"/>
                <w:color w:val="000000"/>
              </w:rPr>
              <w:t xml:space="preserve">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月</w:t>
            </w:r>
            <w:r w:rsidRPr="003467D9">
              <w:rPr>
                <w:rFonts w:ascii="仿宋_GB2312" w:eastAsia="仿宋_GB2312" w:cs="仿宋_GB2312"/>
                <w:color w:val="000000"/>
              </w:rPr>
              <w:t xml:space="preserve">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日</w:t>
            </w:r>
          </w:p>
        </w:tc>
        <w:tc>
          <w:tcPr>
            <w:tcW w:w="974" w:type="dxa"/>
            <w:gridSpan w:val="3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机械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工业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行业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（地方）鉴定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分中心意见</w:t>
            </w:r>
          </w:p>
        </w:tc>
        <w:tc>
          <w:tcPr>
            <w:tcW w:w="1800" w:type="dxa"/>
            <w:gridSpan w:val="4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仿宋_GB2312"/>
                <w:color w:val="000000"/>
              </w:rPr>
            </w:pPr>
            <w:r w:rsidRPr="003467D9">
              <w:rPr>
                <w:rFonts w:ascii="仿宋_GB2312" w:eastAsia="仿宋_GB2312" w:cs="仿宋_GB2312"/>
                <w:color w:val="000000"/>
              </w:rPr>
              <w:t xml:space="preserve">  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仿宋_GB2312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仿宋_GB2312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仿宋_GB2312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仿宋_GB2312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仿宋_GB2312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仿宋_GB2312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仿宋_GB2312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仿宋_GB2312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仿宋_GB2312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/>
                <w:color w:val="000000"/>
              </w:rPr>
              <w:t xml:space="preserve">   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盖章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/>
                <w:color w:val="000000"/>
              </w:rPr>
              <w:t xml:space="preserve">   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年</w:t>
            </w:r>
            <w:r w:rsidRPr="003467D9">
              <w:rPr>
                <w:rFonts w:ascii="仿宋_GB2312" w:eastAsia="仿宋_GB2312" w:cs="仿宋_GB2312"/>
                <w:color w:val="000000"/>
              </w:rPr>
              <w:t xml:space="preserve">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月</w:t>
            </w:r>
            <w:r w:rsidRPr="003467D9">
              <w:rPr>
                <w:rFonts w:ascii="仿宋_GB2312" w:eastAsia="仿宋_GB2312" w:cs="仿宋_GB2312"/>
                <w:color w:val="000000"/>
              </w:rPr>
              <w:t xml:space="preserve">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日</w:t>
            </w:r>
          </w:p>
        </w:tc>
        <w:tc>
          <w:tcPr>
            <w:tcW w:w="1080" w:type="dxa"/>
            <w:gridSpan w:val="3"/>
            <w:vAlign w:val="center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机械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工业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职业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技能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鉴定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指导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中心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 w:hint="eastAsia"/>
                <w:color w:val="000000"/>
              </w:rPr>
              <w:t>意见</w:t>
            </w:r>
          </w:p>
        </w:tc>
        <w:tc>
          <w:tcPr>
            <w:tcW w:w="2114" w:type="dxa"/>
            <w:gridSpan w:val="2"/>
          </w:tcPr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/>
                <w:color w:val="000000"/>
              </w:rPr>
              <w:t xml:space="preserve">   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盖章</w:t>
            </w: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</w:p>
          <w:p w:rsidR="00EC6B27" w:rsidRPr="003467D9" w:rsidRDefault="00EC6B27" w:rsidP="004B546E">
            <w:pPr>
              <w:jc w:val="center"/>
              <w:rPr>
                <w:rFonts w:ascii="仿宋_GB2312" w:eastAsia="仿宋_GB2312" w:cs="Times New Roman"/>
                <w:color w:val="000000"/>
              </w:rPr>
            </w:pPr>
            <w:r w:rsidRPr="003467D9">
              <w:rPr>
                <w:rFonts w:ascii="仿宋_GB2312" w:eastAsia="仿宋_GB2312" w:cs="仿宋_GB2312"/>
                <w:color w:val="000000"/>
              </w:rPr>
              <w:t xml:space="preserve">    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年</w:t>
            </w:r>
            <w:r w:rsidRPr="003467D9">
              <w:rPr>
                <w:rFonts w:ascii="仿宋_GB2312" w:eastAsia="仿宋_GB2312" w:cs="仿宋_GB2312"/>
                <w:color w:val="000000"/>
              </w:rPr>
              <w:t xml:space="preserve">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月</w:t>
            </w:r>
            <w:r w:rsidRPr="003467D9">
              <w:rPr>
                <w:rFonts w:ascii="仿宋_GB2312" w:eastAsia="仿宋_GB2312" w:cs="仿宋_GB2312"/>
                <w:color w:val="000000"/>
              </w:rPr>
              <w:t xml:space="preserve">  </w:t>
            </w:r>
            <w:r w:rsidRPr="003467D9">
              <w:rPr>
                <w:rFonts w:ascii="仿宋_GB2312" w:eastAsia="仿宋_GB2312" w:cs="仿宋_GB2312" w:hint="eastAsia"/>
                <w:color w:val="000000"/>
              </w:rPr>
              <w:t>日</w:t>
            </w:r>
          </w:p>
        </w:tc>
      </w:tr>
    </w:tbl>
    <w:p w:rsidR="00EC6B27" w:rsidRPr="003467D9" w:rsidRDefault="00EC6B27" w:rsidP="008C0E2D">
      <w:pPr>
        <w:rPr>
          <w:rFonts w:ascii="仿宋_GB2312" w:eastAsia="仿宋_GB2312" w:cs="Times New Roman"/>
          <w:color w:val="000000"/>
        </w:rPr>
      </w:pPr>
      <w:r w:rsidRPr="003467D9">
        <w:rPr>
          <w:rFonts w:ascii="仿宋_GB2312" w:eastAsia="仿宋_GB2312" w:cs="仿宋_GB2312" w:hint="eastAsia"/>
          <w:color w:val="000000"/>
        </w:rPr>
        <w:t>备注：</w:t>
      </w:r>
      <w:r w:rsidRPr="003467D9">
        <w:rPr>
          <w:rFonts w:ascii="仿宋_GB2312" w:eastAsia="仿宋_GB2312" w:cs="仿宋_GB2312"/>
          <w:color w:val="000000"/>
        </w:rPr>
        <w:t>1.</w:t>
      </w:r>
      <w:r w:rsidRPr="003467D9">
        <w:rPr>
          <w:rFonts w:ascii="仿宋_GB2312" w:eastAsia="仿宋_GB2312" w:cs="仿宋_GB2312" w:hint="eastAsia"/>
          <w:color w:val="000000"/>
        </w:rPr>
        <w:t>本表一式三份，本人、鉴定站（点）、分中心各保留一份</w:t>
      </w:r>
    </w:p>
    <w:p w:rsidR="00EC6B27" w:rsidRPr="003467D9" w:rsidRDefault="00EC6B27" w:rsidP="008312CA">
      <w:r w:rsidRPr="003467D9">
        <w:rPr>
          <w:rFonts w:ascii="仿宋_GB2312" w:eastAsia="仿宋_GB2312" w:cs="仿宋_GB2312"/>
          <w:color w:val="000000"/>
        </w:rPr>
        <w:t xml:space="preserve">      2.</w:t>
      </w:r>
      <w:r w:rsidRPr="003467D9">
        <w:rPr>
          <w:rFonts w:ascii="仿宋_GB2312" w:eastAsia="仿宋_GB2312" w:cs="仿宋_GB2312" w:hint="eastAsia"/>
          <w:color w:val="000000"/>
        </w:rPr>
        <w:t>考生将学历证书及身份证复印件附后</w:t>
      </w:r>
    </w:p>
    <w:sectPr w:rsidR="00EC6B27" w:rsidRPr="003467D9" w:rsidSect="00B8683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B27" w:rsidRDefault="00EC6B27" w:rsidP="0080180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C6B27" w:rsidRDefault="00EC6B27" w:rsidP="0080180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27" w:rsidRDefault="00EC6B27">
    <w:pPr>
      <w:pStyle w:val="Footer"/>
      <w:jc w:val="center"/>
      <w:rPr>
        <w:rFonts w:cs="Times New Roman"/>
      </w:rPr>
    </w:pPr>
    <w:fldSimple w:instr=" PAGE   \* MERGEFORMAT ">
      <w:r w:rsidRPr="008312CA">
        <w:rPr>
          <w:noProof/>
          <w:lang w:val="zh-CN"/>
        </w:rPr>
        <w:t>1</w:t>
      </w:r>
    </w:fldSimple>
  </w:p>
  <w:p w:rsidR="00EC6B27" w:rsidRDefault="00EC6B27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B27" w:rsidRDefault="00EC6B27" w:rsidP="0080180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C6B27" w:rsidRDefault="00EC6B27" w:rsidP="0080180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trackRevision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7B8E"/>
    <w:rsid w:val="0001120A"/>
    <w:rsid w:val="00012895"/>
    <w:rsid w:val="00032C58"/>
    <w:rsid w:val="00035B68"/>
    <w:rsid w:val="0007180E"/>
    <w:rsid w:val="0007529D"/>
    <w:rsid w:val="00085FD7"/>
    <w:rsid w:val="000A2CF6"/>
    <w:rsid w:val="000D38A2"/>
    <w:rsid w:val="00190197"/>
    <w:rsid w:val="001D00B1"/>
    <w:rsid w:val="001E087F"/>
    <w:rsid w:val="001E1CDD"/>
    <w:rsid w:val="001F510C"/>
    <w:rsid w:val="00202D41"/>
    <w:rsid w:val="00222FFA"/>
    <w:rsid w:val="0023275B"/>
    <w:rsid w:val="00240BF7"/>
    <w:rsid w:val="00285703"/>
    <w:rsid w:val="002A135F"/>
    <w:rsid w:val="002E6EEC"/>
    <w:rsid w:val="003146E0"/>
    <w:rsid w:val="00337D53"/>
    <w:rsid w:val="003467D9"/>
    <w:rsid w:val="003A3A16"/>
    <w:rsid w:val="003D19DA"/>
    <w:rsid w:val="003E38AA"/>
    <w:rsid w:val="00403E45"/>
    <w:rsid w:val="0040498E"/>
    <w:rsid w:val="00436AE2"/>
    <w:rsid w:val="004627C2"/>
    <w:rsid w:val="004B546E"/>
    <w:rsid w:val="004B69EE"/>
    <w:rsid w:val="004C63D7"/>
    <w:rsid w:val="004F2248"/>
    <w:rsid w:val="004F622A"/>
    <w:rsid w:val="00511738"/>
    <w:rsid w:val="0052230D"/>
    <w:rsid w:val="00532EFE"/>
    <w:rsid w:val="005440C4"/>
    <w:rsid w:val="005504D4"/>
    <w:rsid w:val="00560E3D"/>
    <w:rsid w:val="00562888"/>
    <w:rsid w:val="00573F4E"/>
    <w:rsid w:val="005A7E8F"/>
    <w:rsid w:val="005C44BD"/>
    <w:rsid w:val="005F4B79"/>
    <w:rsid w:val="006127D1"/>
    <w:rsid w:val="006838D1"/>
    <w:rsid w:val="00684B19"/>
    <w:rsid w:val="006A37F9"/>
    <w:rsid w:val="006B3E8A"/>
    <w:rsid w:val="006B6470"/>
    <w:rsid w:val="006C5493"/>
    <w:rsid w:val="006D0687"/>
    <w:rsid w:val="006E3976"/>
    <w:rsid w:val="00726508"/>
    <w:rsid w:val="007F0157"/>
    <w:rsid w:val="007F2C54"/>
    <w:rsid w:val="00801801"/>
    <w:rsid w:val="00825C49"/>
    <w:rsid w:val="008312CA"/>
    <w:rsid w:val="008550A5"/>
    <w:rsid w:val="008642B8"/>
    <w:rsid w:val="00864F32"/>
    <w:rsid w:val="0086741B"/>
    <w:rsid w:val="008A2945"/>
    <w:rsid w:val="008B5805"/>
    <w:rsid w:val="008C0E2D"/>
    <w:rsid w:val="008E6FD4"/>
    <w:rsid w:val="00904453"/>
    <w:rsid w:val="0091158E"/>
    <w:rsid w:val="0091202A"/>
    <w:rsid w:val="00912A6E"/>
    <w:rsid w:val="00916D79"/>
    <w:rsid w:val="00930E26"/>
    <w:rsid w:val="00966E0B"/>
    <w:rsid w:val="009A22B7"/>
    <w:rsid w:val="009A78B0"/>
    <w:rsid w:val="009C3D7A"/>
    <w:rsid w:val="00A30D9D"/>
    <w:rsid w:val="00A34A4A"/>
    <w:rsid w:val="00A37B20"/>
    <w:rsid w:val="00A437B5"/>
    <w:rsid w:val="00A50C2B"/>
    <w:rsid w:val="00A67427"/>
    <w:rsid w:val="00A91127"/>
    <w:rsid w:val="00A921C3"/>
    <w:rsid w:val="00AA7BEA"/>
    <w:rsid w:val="00AB0951"/>
    <w:rsid w:val="00AB2391"/>
    <w:rsid w:val="00AB7FC0"/>
    <w:rsid w:val="00AD3DAE"/>
    <w:rsid w:val="00AE2D81"/>
    <w:rsid w:val="00B06DAF"/>
    <w:rsid w:val="00B75F52"/>
    <w:rsid w:val="00B80048"/>
    <w:rsid w:val="00B8683B"/>
    <w:rsid w:val="00BA168B"/>
    <w:rsid w:val="00BC2629"/>
    <w:rsid w:val="00BC2655"/>
    <w:rsid w:val="00BC5469"/>
    <w:rsid w:val="00BE0684"/>
    <w:rsid w:val="00BF7B8E"/>
    <w:rsid w:val="00C200E8"/>
    <w:rsid w:val="00C40023"/>
    <w:rsid w:val="00C47BBD"/>
    <w:rsid w:val="00C768A8"/>
    <w:rsid w:val="00C8049A"/>
    <w:rsid w:val="00C81EA6"/>
    <w:rsid w:val="00C82FAB"/>
    <w:rsid w:val="00C90886"/>
    <w:rsid w:val="00CA6E46"/>
    <w:rsid w:val="00CC1D5F"/>
    <w:rsid w:val="00CD0DAD"/>
    <w:rsid w:val="00CE0C28"/>
    <w:rsid w:val="00CF579B"/>
    <w:rsid w:val="00D01E48"/>
    <w:rsid w:val="00D01F19"/>
    <w:rsid w:val="00D0375E"/>
    <w:rsid w:val="00D66865"/>
    <w:rsid w:val="00DE375B"/>
    <w:rsid w:val="00E00460"/>
    <w:rsid w:val="00E50DB9"/>
    <w:rsid w:val="00E822F3"/>
    <w:rsid w:val="00E85863"/>
    <w:rsid w:val="00E96A8C"/>
    <w:rsid w:val="00EC6B27"/>
    <w:rsid w:val="00ED5121"/>
    <w:rsid w:val="00EF0509"/>
    <w:rsid w:val="00EF521E"/>
    <w:rsid w:val="00F025C8"/>
    <w:rsid w:val="00F26B33"/>
    <w:rsid w:val="00F3078D"/>
    <w:rsid w:val="00F4539D"/>
    <w:rsid w:val="00F55C16"/>
    <w:rsid w:val="00F9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801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01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01801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801801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01801"/>
    <w:rPr>
      <w:rFonts w:cs="Times New Roman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801801"/>
    <w:pPr>
      <w:spacing w:after="120"/>
      <w:ind w:leftChars="200" w:left="420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01801"/>
    <w:rPr>
      <w:rFonts w:ascii="Times New Roman" w:eastAsia="宋体" w:hAnsi="Times New Roman" w:cs="Times New Roman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rsid w:val="006B3E8A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6B3E8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96A8C"/>
    <w:rPr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96A8C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72</Words>
  <Characters>416</Characters>
  <Application>Microsoft Office Outlook</Application>
  <DocSecurity>0</DocSecurity>
  <Lines>0</Lines>
  <Paragraphs>0</Paragraphs>
  <ScaleCrop>false</ScaleCrop>
  <Company>ZJQX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subject/>
  <dc:creator>tangmengming</dc:creator>
  <cp:keywords/>
  <dc:description/>
  <cp:lastModifiedBy>standard</cp:lastModifiedBy>
  <cp:revision>3</cp:revision>
  <cp:lastPrinted>2016-12-20T02:05:00Z</cp:lastPrinted>
  <dcterms:created xsi:type="dcterms:W3CDTF">2016-12-20T02:09:00Z</dcterms:created>
  <dcterms:modified xsi:type="dcterms:W3CDTF">2016-12-20T02:32:00Z</dcterms:modified>
</cp:coreProperties>
</file>