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</w:t>
      </w:r>
    </w:p>
    <w:p>
      <w:pPr>
        <w:spacing w:beforeLines="50" w:afterLines="50" w:line="4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工程机械标准终审会议回执</w:t>
      </w:r>
    </w:p>
    <w:tbl>
      <w:tblPr>
        <w:tblStyle w:val="8"/>
        <w:tblW w:w="90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93"/>
        <w:gridCol w:w="521"/>
        <w:gridCol w:w="754"/>
        <w:gridCol w:w="2789"/>
        <w:gridCol w:w="127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单位名称</w:t>
            </w:r>
          </w:p>
        </w:tc>
        <w:tc>
          <w:tcPr>
            <w:tcW w:w="6094" w:type="dxa"/>
            <w:gridSpan w:val="4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单位地址</w:t>
            </w:r>
          </w:p>
        </w:tc>
        <w:tc>
          <w:tcPr>
            <w:tcW w:w="6094" w:type="dxa"/>
            <w:gridSpan w:val="4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联系人及电话</w:t>
            </w:r>
          </w:p>
        </w:tc>
        <w:tc>
          <w:tcPr>
            <w:tcW w:w="6094" w:type="dxa"/>
            <w:gridSpan w:val="4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联系邮箱</w:t>
            </w:r>
          </w:p>
        </w:tc>
        <w:tc>
          <w:tcPr>
            <w:tcW w:w="6094" w:type="dxa"/>
            <w:gridSpan w:val="4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职务</w:t>
            </w:r>
          </w:p>
        </w:tc>
        <w:tc>
          <w:tcPr>
            <w:tcW w:w="278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手机号码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是否住宿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17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jc w:val="center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发票信息</w:t>
      </w:r>
    </w:p>
    <w:tbl>
      <w:tblPr>
        <w:tblStyle w:val="8"/>
        <w:tblW w:w="88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收件人姓名及电话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</w:tbl>
    <w:p>
      <w:pPr>
        <w:spacing w:line="400" w:lineRule="exact"/>
        <w:rPr>
          <w:rFonts w:ascii="仿宋" w:hAnsi="仿宋" w:eastAsia="仿宋"/>
          <w:b/>
          <w:sz w:val="32"/>
        </w:rPr>
      </w:pPr>
    </w:p>
    <w:p>
      <w:pPr>
        <w:spacing w:line="360" w:lineRule="auto"/>
        <w:jc w:val="center"/>
        <w:rPr>
          <w:rFonts w:ascii="仿宋_GB2312" w:eastAsia="仿宋_GB2312"/>
          <w:b/>
          <w:sz w:val="30"/>
          <w:szCs w:val="30"/>
        </w:rPr>
      </w:pPr>
    </w:p>
    <w:p>
      <w:pPr>
        <w:spacing w:line="440" w:lineRule="exact"/>
        <w:ind w:right="718" w:rightChars="342"/>
        <w:rPr>
          <w:rFonts w:ascii="仿宋_GB2312" w:eastAsia="仿宋_GB2312"/>
          <w:color w:val="FF0000"/>
          <w:sz w:val="24"/>
        </w:rPr>
      </w:pPr>
    </w:p>
    <w:p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58B5B3D"/>
    <w:rsid w:val="000F182D"/>
    <w:rsid w:val="00120F6B"/>
    <w:rsid w:val="001525D2"/>
    <w:rsid w:val="00650D6A"/>
    <w:rsid w:val="006749BD"/>
    <w:rsid w:val="00896D97"/>
    <w:rsid w:val="00974C6A"/>
    <w:rsid w:val="00A00309"/>
    <w:rsid w:val="00B4416E"/>
    <w:rsid w:val="00C66FFB"/>
    <w:rsid w:val="00F465B8"/>
    <w:rsid w:val="00F61623"/>
    <w:rsid w:val="04E3375C"/>
    <w:rsid w:val="123350B6"/>
    <w:rsid w:val="12B321DD"/>
    <w:rsid w:val="1AF53A86"/>
    <w:rsid w:val="235B257C"/>
    <w:rsid w:val="26DC1196"/>
    <w:rsid w:val="358B5B3D"/>
    <w:rsid w:val="38D27B4A"/>
    <w:rsid w:val="3C3E3F90"/>
    <w:rsid w:val="3F815FC1"/>
    <w:rsid w:val="42600AD0"/>
    <w:rsid w:val="4C612319"/>
    <w:rsid w:val="66093B92"/>
    <w:rsid w:val="6D535020"/>
    <w:rsid w:val="73844561"/>
    <w:rsid w:val="77D524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255</Words>
  <Characters>1457</Characters>
  <Lines>12</Lines>
  <Paragraphs>3</Paragraphs>
  <TotalTime>58</TotalTime>
  <ScaleCrop>false</ScaleCrop>
  <LinksUpToDate>false</LinksUpToDate>
  <CharactersWithSpaces>1709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2018-09-27T01:16:00Z</dcterms:created>
  <dc:creator>道远1407129999</dc:creator>
  <cp:lastModifiedBy>道远1407129999</cp:lastModifiedBy>
  <cp:lastPrinted>2018-11-22T08:47:00Z</cp:lastPrinted>
  <dcterms:modified xsi:type="dcterms:W3CDTF">2018-11-22T09:16:28Z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