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ascii="仿宋_GB2312" w:eastAsia="仿宋_GB2312"/>
          <w:sz w:val="30"/>
          <w:szCs w:val="30"/>
        </w:rPr>
      </w:pPr>
      <w:bookmarkStart w:id="0" w:name="_GoBack"/>
      <w:bookmarkEnd w:id="0"/>
      <w:r>
        <w:rPr>
          <w:rFonts w:hint="eastAsia" w:ascii="仿宋_GB2312" w:eastAsia="仿宋_GB2312"/>
          <w:sz w:val="30"/>
          <w:szCs w:val="30"/>
        </w:rPr>
        <w:t>附件</w:t>
      </w:r>
    </w:p>
    <w:p>
      <w:pPr>
        <w:spacing w:before="156" w:beforeLines="50" w:after="156" w:afterLines="50" w:line="400" w:lineRule="exact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智能制造标准及工业机器人教材终审会议回执</w:t>
      </w:r>
    </w:p>
    <w:tbl>
      <w:tblPr>
        <w:tblStyle w:val="9"/>
        <w:tblW w:w="902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992"/>
        <w:gridCol w:w="851"/>
        <w:gridCol w:w="1276"/>
        <w:gridCol w:w="1770"/>
        <w:gridCol w:w="1592"/>
        <w:gridCol w:w="810"/>
        <w:gridCol w:w="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2813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单位名称</w:t>
            </w:r>
          </w:p>
        </w:tc>
        <w:tc>
          <w:tcPr>
            <w:tcW w:w="6212" w:type="dxa"/>
            <w:gridSpan w:val="5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813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单位地址</w:t>
            </w:r>
          </w:p>
        </w:tc>
        <w:tc>
          <w:tcPr>
            <w:tcW w:w="6212" w:type="dxa"/>
            <w:gridSpan w:val="5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813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联系人及电话</w:t>
            </w:r>
          </w:p>
        </w:tc>
        <w:tc>
          <w:tcPr>
            <w:tcW w:w="6212" w:type="dxa"/>
            <w:gridSpan w:val="5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813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联系邮箱</w:t>
            </w:r>
          </w:p>
        </w:tc>
        <w:tc>
          <w:tcPr>
            <w:tcW w:w="6212" w:type="dxa"/>
            <w:gridSpan w:val="5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813" w:type="dxa"/>
            <w:gridSpan w:val="3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到会日期及到会时间</w:t>
            </w:r>
          </w:p>
        </w:tc>
        <w:tc>
          <w:tcPr>
            <w:tcW w:w="6212" w:type="dxa"/>
            <w:gridSpan w:val="5"/>
          </w:tcPr>
          <w:p>
            <w:pPr>
              <w:spacing w:line="400" w:lineRule="exact"/>
              <w:rPr>
                <w:rFonts w:ascii="仿宋_GB2312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  <w:jc w:val="center"/>
        </w:trPr>
        <w:tc>
          <w:tcPr>
            <w:tcW w:w="970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姓名</w:t>
            </w: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性别</w:t>
            </w:r>
          </w:p>
        </w:tc>
        <w:tc>
          <w:tcPr>
            <w:tcW w:w="85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职务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手机号码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参与标准名称</w:t>
            </w:r>
          </w:p>
        </w:tc>
        <w:tc>
          <w:tcPr>
            <w:tcW w:w="1592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参与机器人教材终审</w:t>
            </w:r>
          </w:p>
        </w:tc>
        <w:tc>
          <w:tcPr>
            <w:tcW w:w="810" w:type="dxa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是否</w:t>
            </w:r>
          </w:p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住宿</w:t>
            </w: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是否</w:t>
            </w:r>
          </w:p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包房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70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770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59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6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70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770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59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6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70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770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59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6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70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770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59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6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70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770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592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810" w:type="dxa"/>
          </w:tcPr>
          <w:p>
            <w:pPr>
              <w:widowControl/>
              <w:jc w:val="left"/>
              <w:rPr>
                <w:rFonts w:ascii="仿宋_GB2312" w:eastAsia="仿宋_GB2312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764" w:type="dxa"/>
          </w:tcPr>
          <w:p>
            <w:pPr>
              <w:spacing w:line="400" w:lineRule="exact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</w:tbl>
    <w:p>
      <w:pPr>
        <w:spacing w:line="360" w:lineRule="auto"/>
        <w:jc w:val="center"/>
        <w:rPr>
          <w:rFonts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发票信息</w:t>
      </w:r>
    </w:p>
    <w:tbl>
      <w:tblPr>
        <w:tblStyle w:val="9"/>
        <w:tblW w:w="886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9"/>
        <w:gridCol w:w="5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统一社会信用代码</w:t>
            </w:r>
          </w:p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center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如需开增值税专用发票请填写以下信息（普通发票不用填写）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center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收件人信息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收件人姓名及电话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_GB2312" w:hAnsi="仿宋" w:eastAsia="仿宋_GB2312"/>
                <w:bCs/>
                <w:sz w:val="28"/>
                <w:szCs w:val="28"/>
              </w:rPr>
            </w:pPr>
          </w:p>
        </w:tc>
      </w:tr>
    </w:tbl>
    <w:p>
      <w:pPr>
        <w:spacing w:line="400" w:lineRule="exact"/>
        <w:rPr>
          <w:rFonts w:ascii="仿宋" w:hAnsi="仿宋" w:eastAsia="仿宋"/>
          <w:b/>
          <w:sz w:val="32"/>
        </w:rPr>
      </w:pPr>
    </w:p>
    <w:p>
      <w:pPr>
        <w:spacing w:line="440" w:lineRule="exact"/>
        <w:ind w:right="718" w:rightChars="342"/>
        <w:rPr>
          <w:rFonts w:ascii="仿宋_GB2312" w:eastAsia="仿宋_GB2312"/>
          <w:color w:val="FF0000"/>
          <w:sz w:val="24"/>
        </w:rPr>
      </w:pPr>
    </w:p>
    <w:p/>
    <w:sectPr>
      <w:footerReference r:id="rId3" w:type="default"/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5</w:t>
    </w:r>
    <w:r>
      <w:rPr>
        <w:rStyle w:val="11"/>
      </w:rP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58B5B3D"/>
    <w:rsid w:val="00004FF5"/>
    <w:rsid w:val="0000739A"/>
    <w:rsid w:val="000306AD"/>
    <w:rsid w:val="0003760E"/>
    <w:rsid w:val="000E27D1"/>
    <w:rsid w:val="00114A1F"/>
    <w:rsid w:val="00145EFE"/>
    <w:rsid w:val="00231406"/>
    <w:rsid w:val="0023164B"/>
    <w:rsid w:val="002842DE"/>
    <w:rsid w:val="002D6B1B"/>
    <w:rsid w:val="003B36B6"/>
    <w:rsid w:val="00532149"/>
    <w:rsid w:val="00534863"/>
    <w:rsid w:val="00540068"/>
    <w:rsid w:val="00560B36"/>
    <w:rsid w:val="00575D48"/>
    <w:rsid w:val="00580C4F"/>
    <w:rsid w:val="005A1BA3"/>
    <w:rsid w:val="00611C89"/>
    <w:rsid w:val="00654CB0"/>
    <w:rsid w:val="00693CCB"/>
    <w:rsid w:val="006F4798"/>
    <w:rsid w:val="007152E4"/>
    <w:rsid w:val="007323A9"/>
    <w:rsid w:val="007661C4"/>
    <w:rsid w:val="007B016B"/>
    <w:rsid w:val="007D70D3"/>
    <w:rsid w:val="00823173"/>
    <w:rsid w:val="0083646A"/>
    <w:rsid w:val="00846AAA"/>
    <w:rsid w:val="00853D6D"/>
    <w:rsid w:val="008C75C6"/>
    <w:rsid w:val="00906912"/>
    <w:rsid w:val="009B7F06"/>
    <w:rsid w:val="009C0C82"/>
    <w:rsid w:val="00A54E26"/>
    <w:rsid w:val="00AA7E2F"/>
    <w:rsid w:val="00AB2950"/>
    <w:rsid w:val="00B66251"/>
    <w:rsid w:val="00BD11F1"/>
    <w:rsid w:val="00C862BE"/>
    <w:rsid w:val="00D23CE9"/>
    <w:rsid w:val="00D43CA8"/>
    <w:rsid w:val="00D66A7B"/>
    <w:rsid w:val="00DA7C26"/>
    <w:rsid w:val="00DC4C64"/>
    <w:rsid w:val="00E13FB9"/>
    <w:rsid w:val="00E15A99"/>
    <w:rsid w:val="00E27610"/>
    <w:rsid w:val="00FD7A37"/>
    <w:rsid w:val="10781538"/>
    <w:rsid w:val="14CC1857"/>
    <w:rsid w:val="17B571DE"/>
    <w:rsid w:val="1F025530"/>
    <w:rsid w:val="27455F39"/>
    <w:rsid w:val="358B5B3D"/>
    <w:rsid w:val="432A460D"/>
    <w:rsid w:val="4AF430FE"/>
    <w:rsid w:val="4C612319"/>
    <w:rsid w:val="4DD611C9"/>
    <w:rsid w:val="50411B29"/>
    <w:rsid w:val="54D93DDA"/>
    <w:rsid w:val="55232118"/>
    <w:rsid w:val="5BD17050"/>
    <w:rsid w:val="661D1E94"/>
    <w:rsid w:val="68F63A96"/>
    <w:rsid w:val="6B642048"/>
    <w:rsid w:val="6D535020"/>
    <w:rsid w:val="704C31D0"/>
    <w:rsid w:val="72483E4D"/>
    <w:rsid w:val="72E03114"/>
    <w:rsid w:val="77824B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uiPriority w:val="0"/>
    <w:pPr>
      <w:jc w:val="left"/>
    </w:pPr>
  </w:style>
  <w:style w:type="paragraph" w:styleId="3">
    <w:name w:val="Date"/>
    <w:basedOn w:val="1"/>
    <w:next w:val="1"/>
    <w:link w:val="15"/>
    <w:qFormat/>
    <w:uiPriority w:val="0"/>
    <w:pPr>
      <w:ind w:left="100" w:leftChars="2500"/>
    </w:p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8">
    <w:name w:val="annotation subject"/>
    <w:basedOn w:val="2"/>
    <w:next w:val="2"/>
    <w:link w:val="17"/>
    <w:qFormat/>
    <w:uiPriority w:val="0"/>
    <w:rPr>
      <w:b/>
      <w:bCs/>
    </w:rPr>
  </w:style>
  <w:style w:type="character" w:styleId="11">
    <w:name w:val="page number"/>
    <w:basedOn w:val="10"/>
    <w:qFormat/>
    <w:uiPriority w:val="0"/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character" w:customStyle="1" w:styleId="13">
    <w:name w:val="批注框文本 字符"/>
    <w:basedOn w:val="10"/>
    <w:link w:val="4"/>
    <w:qFormat/>
    <w:uiPriority w:val="0"/>
    <w:rPr>
      <w:kern w:val="2"/>
      <w:sz w:val="18"/>
      <w:szCs w:val="18"/>
    </w:rPr>
  </w:style>
  <w:style w:type="character" w:customStyle="1" w:styleId="14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5">
    <w:name w:val="日期 字符"/>
    <w:basedOn w:val="10"/>
    <w:link w:val="3"/>
    <w:qFormat/>
    <w:uiPriority w:val="0"/>
    <w:rPr>
      <w:kern w:val="2"/>
      <w:sz w:val="21"/>
      <w:szCs w:val="24"/>
    </w:rPr>
  </w:style>
  <w:style w:type="character" w:customStyle="1" w:styleId="16">
    <w:name w:val="批注文字 字符"/>
    <w:basedOn w:val="10"/>
    <w:link w:val="2"/>
    <w:qFormat/>
    <w:uiPriority w:val="0"/>
    <w:rPr>
      <w:kern w:val="2"/>
      <w:sz w:val="21"/>
      <w:szCs w:val="24"/>
    </w:rPr>
  </w:style>
  <w:style w:type="character" w:customStyle="1" w:styleId="17">
    <w:name w:val="批注主题 字符"/>
    <w:basedOn w:val="16"/>
    <w:link w:val="8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ng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5</Pages>
  <Words>305</Words>
  <Characters>1744</Characters>
  <Lines>14</Lines>
  <Paragraphs>4</Paragraphs>
  <TotalTime>5</TotalTime>
  <ScaleCrop>false</ScaleCrop>
  <LinksUpToDate>false</LinksUpToDate>
  <CharactersWithSpaces>2045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2018-09-27T01:16:00Z</dcterms:created>
  <dc:creator>道远1407129999</dc:creator>
  <cp:lastModifiedBy>道远1407129999</cp:lastModifiedBy>
  <dcterms:modified xsi:type="dcterms:W3CDTF">2019-04-30T09:28:32Z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